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FEF9803" w14:textId="77777777" w:rsidR="004416A2" w:rsidRDefault="004416A2">
      <w:pPr>
        <w:spacing w:before="7" w:line="220" w:lineRule="exact"/>
      </w:pPr>
    </w:p>
    <w:p w14:paraId="65A77D82" w14:textId="77777777" w:rsidR="004416A2" w:rsidRPr="00941F94" w:rsidRDefault="00376553">
      <w:pPr>
        <w:spacing w:before="42"/>
        <w:ind w:left="4781"/>
        <w:rPr>
          <w:rFonts w:cs="Calibri"/>
          <w:sz w:val="28"/>
          <w:szCs w:val="28"/>
          <w:lang w:val="pt-PT"/>
        </w:rPr>
      </w:pPr>
      <w:r w:rsidRPr="00941F94">
        <w:rPr>
          <w:rFonts w:cs="Calibri"/>
          <w:b/>
          <w:bCs/>
          <w:sz w:val="28"/>
          <w:szCs w:val="28"/>
          <w:lang w:val="pt-PT"/>
        </w:rPr>
        <w:t>PLANO</w:t>
      </w:r>
      <w:r w:rsidRPr="00941F94">
        <w:rPr>
          <w:rFonts w:cs="Calibri"/>
          <w:b/>
          <w:bCs/>
          <w:spacing w:val="-10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z w:val="28"/>
          <w:szCs w:val="28"/>
          <w:lang w:val="pt-PT"/>
        </w:rPr>
        <w:t>DE</w:t>
      </w:r>
      <w:r w:rsidRPr="00941F94">
        <w:rPr>
          <w:rFonts w:cs="Calibri"/>
          <w:b/>
          <w:bCs/>
          <w:spacing w:val="-7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z w:val="28"/>
          <w:szCs w:val="28"/>
          <w:lang w:val="pt-PT"/>
        </w:rPr>
        <w:t>SESSÃO</w:t>
      </w:r>
      <w:r w:rsidRPr="00941F94">
        <w:rPr>
          <w:rFonts w:cs="Calibri"/>
          <w:b/>
          <w:bCs/>
          <w:spacing w:val="-6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z w:val="28"/>
          <w:szCs w:val="28"/>
          <w:lang w:val="pt-PT"/>
        </w:rPr>
        <w:t>DE</w:t>
      </w:r>
      <w:r w:rsidRPr="00941F94">
        <w:rPr>
          <w:rFonts w:cs="Calibri"/>
          <w:b/>
          <w:bCs/>
          <w:spacing w:val="-10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z w:val="28"/>
          <w:szCs w:val="28"/>
          <w:lang w:val="pt-PT"/>
        </w:rPr>
        <w:t>FILOSOFIA</w:t>
      </w:r>
      <w:r w:rsidRPr="00941F94">
        <w:rPr>
          <w:rFonts w:cs="Calibri"/>
          <w:b/>
          <w:bCs/>
          <w:spacing w:val="-10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pacing w:val="1"/>
          <w:sz w:val="28"/>
          <w:szCs w:val="28"/>
          <w:lang w:val="pt-PT"/>
        </w:rPr>
        <w:t>PARA</w:t>
      </w:r>
      <w:r w:rsidRPr="00941F94">
        <w:rPr>
          <w:rFonts w:cs="Calibri"/>
          <w:b/>
          <w:bCs/>
          <w:spacing w:val="-10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pacing w:val="1"/>
          <w:sz w:val="28"/>
          <w:szCs w:val="28"/>
          <w:lang w:val="pt-PT"/>
        </w:rPr>
        <w:t>CRIANÇAS</w:t>
      </w:r>
      <w:r w:rsidRPr="00941F94">
        <w:rPr>
          <w:rFonts w:cs="Calibri"/>
          <w:b/>
          <w:bCs/>
          <w:spacing w:val="-8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z w:val="28"/>
          <w:szCs w:val="28"/>
          <w:lang w:val="pt-PT"/>
        </w:rPr>
        <w:t>E</w:t>
      </w:r>
      <w:r w:rsidRPr="00941F94">
        <w:rPr>
          <w:rFonts w:cs="Calibri"/>
          <w:b/>
          <w:bCs/>
          <w:spacing w:val="-10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z w:val="28"/>
          <w:szCs w:val="28"/>
          <w:lang w:val="pt-PT"/>
        </w:rPr>
        <w:t>JOVENS</w:t>
      </w:r>
    </w:p>
    <w:p w14:paraId="6586DCEF" w14:textId="77777777" w:rsidR="004416A2" w:rsidRPr="00941F94" w:rsidRDefault="004416A2">
      <w:pPr>
        <w:spacing w:before="6" w:line="200" w:lineRule="exact"/>
        <w:rPr>
          <w:sz w:val="20"/>
          <w:szCs w:val="20"/>
          <w:lang w:val="pt-PT"/>
        </w:rPr>
      </w:pPr>
    </w:p>
    <w:p w14:paraId="01D6AE92" w14:textId="407F21FB" w:rsidR="004416A2" w:rsidRDefault="00376553">
      <w:pPr>
        <w:pStyle w:val="Ttulo11"/>
        <w:spacing w:before="51"/>
        <w:ind w:left="820"/>
        <w:rPr>
          <w:b w:val="0"/>
          <w:bCs w:val="0"/>
        </w:rPr>
      </w:pPr>
      <w:r>
        <w:rPr>
          <w:spacing w:val="-1"/>
        </w:rPr>
        <w:t>Público-alvo:</w:t>
      </w:r>
      <w:r w:rsidR="008B557D">
        <w:rPr>
          <w:spacing w:val="-1"/>
        </w:rPr>
        <w:t xml:space="preserve"> </w:t>
      </w:r>
      <w:r w:rsidR="001C4198">
        <w:rPr>
          <w:spacing w:val="-1"/>
        </w:rPr>
        <w:t>Crianças dos 6 aos 13 anos</w:t>
      </w:r>
    </w:p>
    <w:p w14:paraId="23F3C02D" w14:textId="77777777" w:rsidR="004416A2" w:rsidRDefault="004416A2">
      <w:pPr>
        <w:spacing w:before="7" w:line="240" w:lineRule="exact"/>
        <w:rPr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5"/>
        <w:gridCol w:w="2410"/>
        <w:gridCol w:w="2838"/>
        <w:gridCol w:w="7370"/>
      </w:tblGrid>
      <w:tr w:rsidR="004416A2" w:rsidRPr="00941F94" w14:paraId="2662BCEB" w14:textId="77777777" w:rsidTr="00941F94">
        <w:trPr>
          <w:trHeight w:hRule="exact" w:val="866"/>
        </w:trPr>
        <w:tc>
          <w:tcPr>
            <w:tcW w:w="2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538DD3"/>
          </w:tcPr>
          <w:p w14:paraId="59204D79" w14:textId="77777777" w:rsidR="004416A2" w:rsidRPr="00941F94" w:rsidRDefault="004416A2" w:rsidP="00941F94">
            <w:pPr>
              <w:pStyle w:val="TableParagraph"/>
              <w:spacing w:before="14" w:line="280" w:lineRule="exact"/>
              <w:rPr>
                <w:sz w:val="28"/>
                <w:szCs w:val="28"/>
              </w:rPr>
            </w:pPr>
          </w:p>
          <w:p w14:paraId="4749049B" w14:textId="77777777" w:rsidR="004416A2" w:rsidRPr="00941F94" w:rsidRDefault="00376553" w:rsidP="00941F94">
            <w:pPr>
              <w:pStyle w:val="TableParagraph"/>
              <w:ind w:left="724"/>
              <w:rPr>
                <w:rFonts w:cs="Calibri"/>
                <w:sz w:val="24"/>
                <w:szCs w:val="24"/>
              </w:rPr>
            </w:pPr>
            <w:r w:rsidRPr="00941F94">
              <w:rPr>
                <w:rFonts w:cs="Calibri"/>
                <w:b/>
                <w:bCs/>
                <w:spacing w:val="-1"/>
                <w:sz w:val="24"/>
                <w:szCs w:val="24"/>
              </w:rPr>
              <w:t>OBJETIVOS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538DD3"/>
          </w:tcPr>
          <w:p w14:paraId="57428C7E" w14:textId="77777777" w:rsidR="004416A2" w:rsidRPr="00941F94" w:rsidRDefault="004416A2" w:rsidP="00941F94">
            <w:pPr>
              <w:pStyle w:val="TableParagraph"/>
              <w:spacing w:before="14" w:line="280" w:lineRule="exact"/>
              <w:rPr>
                <w:sz w:val="28"/>
                <w:szCs w:val="28"/>
              </w:rPr>
            </w:pPr>
          </w:p>
          <w:p w14:paraId="2F14A3FA" w14:textId="77777777" w:rsidR="004416A2" w:rsidRPr="00941F94" w:rsidRDefault="00376553" w:rsidP="00941F94">
            <w:pPr>
              <w:pStyle w:val="TableParagraph"/>
              <w:ind w:left="560"/>
              <w:rPr>
                <w:rFonts w:cs="Calibri"/>
                <w:sz w:val="24"/>
                <w:szCs w:val="24"/>
              </w:rPr>
            </w:pPr>
            <w:r w:rsidRPr="00941F94">
              <w:rPr>
                <w:rFonts w:cs="Calibri"/>
                <w:b/>
                <w:bCs/>
                <w:spacing w:val="-1"/>
                <w:sz w:val="24"/>
                <w:szCs w:val="24"/>
              </w:rPr>
              <w:t>CONTEÚDOS</w:t>
            </w:r>
          </w:p>
        </w:tc>
        <w:tc>
          <w:tcPr>
            <w:tcW w:w="2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538DD3"/>
          </w:tcPr>
          <w:p w14:paraId="45E37E5E" w14:textId="77777777" w:rsidR="004416A2" w:rsidRPr="00941F94" w:rsidRDefault="004416A2" w:rsidP="00941F94">
            <w:pPr>
              <w:pStyle w:val="TableParagraph"/>
              <w:spacing w:before="14" w:line="280" w:lineRule="exact"/>
              <w:rPr>
                <w:sz w:val="28"/>
                <w:szCs w:val="28"/>
              </w:rPr>
            </w:pPr>
          </w:p>
          <w:p w14:paraId="4373C01A" w14:textId="77777777" w:rsidR="004416A2" w:rsidRPr="00941F94" w:rsidRDefault="00376553" w:rsidP="00941F94">
            <w:pPr>
              <w:pStyle w:val="TableParagraph"/>
              <w:ind w:left="897"/>
              <w:rPr>
                <w:rFonts w:cs="Calibri"/>
                <w:sz w:val="24"/>
                <w:szCs w:val="24"/>
              </w:rPr>
            </w:pPr>
            <w:r w:rsidRPr="00941F94">
              <w:rPr>
                <w:rFonts w:cs="Calibri"/>
                <w:b/>
                <w:bCs/>
                <w:spacing w:val="-1"/>
                <w:sz w:val="24"/>
                <w:szCs w:val="24"/>
              </w:rPr>
              <w:t>MATERIAL</w:t>
            </w:r>
          </w:p>
        </w:tc>
        <w:tc>
          <w:tcPr>
            <w:tcW w:w="7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538DD3"/>
          </w:tcPr>
          <w:p w14:paraId="4A9D8B1F" w14:textId="77777777" w:rsidR="004416A2" w:rsidRPr="00941F94" w:rsidRDefault="004416A2" w:rsidP="00941F94">
            <w:pPr>
              <w:pStyle w:val="TableParagraph"/>
              <w:spacing w:before="14" w:line="280" w:lineRule="exact"/>
              <w:rPr>
                <w:sz w:val="28"/>
                <w:szCs w:val="28"/>
              </w:rPr>
            </w:pPr>
          </w:p>
          <w:p w14:paraId="18EF10C3" w14:textId="77777777" w:rsidR="004416A2" w:rsidRPr="00941F94" w:rsidRDefault="00376553" w:rsidP="00941F94">
            <w:pPr>
              <w:pStyle w:val="TableParagraph"/>
              <w:ind w:right="1"/>
              <w:jc w:val="center"/>
              <w:rPr>
                <w:rFonts w:cs="Calibri"/>
                <w:sz w:val="24"/>
                <w:szCs w:val="24"/>
              </w:rPr>
            </w:pPr>
            <w:r w:rsidRPr="00941F94">
              <w:rPr>
                <w:rFonts w:cs="Calibri"/>
                <w:b/>
                <w:bCs/>
                <w:spacing w:val="-1"/>
                <w:sz w:val="24"/>
                <w:szCs w:val="24"/>
              </w:rPr>
              <w:t>METODOLOGIA</w:t>
            </w:r>
          </w:p>
        </w:tc>
      </w:tr>
      <w:tr w:rsidR="004416A2" w:rsidRPr="00941F94" w14:paraId="5F343D64" w14:textId="77777777" w:rsidTr="00941F94">
        <w:trPr>
          <w:trHeight w:hRule="exact" w:val="6116"/>
        </w:trPr>
        <w:tc>
          <w:tcPr>
            <w:tcW w:w="2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45183B9C" w14:textId="77777777" w:rsidR="001C4198" w:rsidRPr="001C4198" w:rsidRDefault="001C4198" w:rsidP="001C4198">
            <w:pPr>
              <w:widowControl/>
              <w:numPr>
                <w:ilvl w:val="0"/>
                <w:numId w:val="2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color w:val="000000"/>
              </w:rPr>
              <w:t xml:space="preserve">Reconhecer a singularidade de cada pessoa; </w:t>
            </w:r>
          </w:p>
          <w:p w14:paraId="05FF637E" w14:textId="4DB3B340" w:rsidR="001C4198" w:rsidRPr="001C4198" w:rsidRDefault="001C4198" w:rsidP="001C4198">
            <w:pPr>
              <w:widowControl/>
              <w:numPr>
                <w:ilvl w:val="0"/>
                <w:numId w:val="2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color w:val="000000"/>
              </w:rPr>
              <w:t xml:space="preserve">valorizar a diferença como riqueza; </w:t>
            </w:r>
          </w:p>
          <w:p w14:paraId="475A3781" w14:textId="647F62D5" w:rsidR="001C4198" w:rsidRDefault="001C4198" w:rsidP="001C4198">
            <w:pPr>
              <w:widowControl/>
              <w:numPr>
                <w:ilvl w:val="0"/>
                <w:numId w:val="2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color w:val="000000"/>
              </w:rPr>
              <w:t>estimular a escuta ativa e a expressão oral filosófica</w:t>
            </w:r>
          </w:p>
          <w:p w14:paraId="34F64010" w14:textId="77777777" w:rsidR="004416A2" w:rsidRPr="00941F94" w:rsidRDefault="004416A2" w:rsidP="006379C6">
            <w:pPr>
              <w:ind w:left="720"/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3894DCE7" w14:textId="77777777" w:rsidR="001C4198" w:rsidRPr="001C4198" w:rsidRDefault="001C4198" w:rsidP="001C4198">
            <w:pPr>
              <w:widowControl/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color w:val="000000"/>
              </w:rPr>
              <w:t xml:space="preserve">Identidade pessoal </w:t>
            </w:r>
          </w:p>
          <w:p w14:paraId="7730B66C" w14:textId="77777777" w:rsidR="001C4198" w:rsidRPr="001C4198" w:rsidRDefault="001C4198" w:rsidP="001C4198">
            <w:pPr>
              <w:widowControl/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color w:val="000000"/>
              </w:rPr>
              <w:t>Igualdade e diferença</w:t>
            </w:r>
          </w:p>
          <w:p w14:paraId="7E8953DA" w14:textId="78D7504E" w:rsidR="001C4198" w:rsidRDefault="001C4198" w:rsidP="001C4198">
            <w:pPr>
              <w:widowControl/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color w:val="000000"/>
              </w:rPr>
              <w:t>Sentimento de pertença ao grupo</w:t>
            </w:r>
          </w:p>
          <w:p w14:paraId="66048498" w14:textId="77777777" w:rsidR="008B557D" w:rsidRPr="00941F94" w:rsidRDefault="008B557D" w:rsidP="006379C6"/>
        </w:tc>
        <w:tc>
          <w:tcPr>
            <w:tcW w:w="2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369CCBAD" w14:textId="77777777" w:rsidR="001C4198" w:rsidRDefault="001C4198" w:rsidP="001C4198">
            <w:pPr>
              <w:widowControl/>
              <w:numPr>
                <w:ilvl w:val="0"/>
                <w:numId w:val="4"/>
              </w:numPr>
              <w:spacing w:before="100" w:beforeAutospacing="1" w:after="100" w:afterAutospacing="1"/>
              <w:rPr>
                <w:sz w:val="24"/>
                <w:szCs w:val="24"/>
                <w:lang w:val="pt-PT" w:eastAsia="pt-PT"/>
              </w:rPr>
            </w:pPr>
            <w:r>
              <w:t>Livro/história ilustrada impressa ou projetada</w:t>
            </w:r>
          </w:p>
          <w:p w14:paraId="383E8D08" w14:textId="77777777" w:rsidR="001C4198" w:rsidRDefault="001C4198" w:rsidP="001C4198">
            <w:pPr>
              <w:widowControl/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t>Cartões com imagens dos personagens (para exploração em pares)</w:t>
            </w:r>
          </w:p>
          <w:p w14:paraId="52B54CF0" w14:textId="77777777" w:rsidR="001C4198" w:rsidRDefault="001C4198" w:rsidP="001C4198">
            <w:pPr>
              <w:widowControl/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t>Folha "O que eu sou" — cada criança desenha uma característica sua</w:t>
            </w:r>
          </w:p>
          <w:p w14:paraId="105575A6" w14:textId="77777777" w:rsidR="001C4198" w:rsidRDefault="001C4198" w:rsidP="001C4198">
            <w:pPr>
              <w:widowControl/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t>Painel de feltro com velcro para organizar ideias coletivamente</w:t>
            </w:r>
          </w:p>
          <w:p w14:paraId="398F0858" w14:textId="77777777" w:rsidR="001C4198" w:rsidRDefault="001C4198" w:rsidP="001C4198">
            <w:pPr>
              <w:widowControl/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t>Carimbos coloridos para avaliação final</w:t>
            </w:r>
          </w:p>
          <w:p w14:paraId="565FB2CE" w14:textId="77777777" w:rsidR="004416A2" w:rsidRPr="00941F94" w:rsidRDefault="004416A2"/>
        </w:tc>
        <w:tc>
          <w:tcPr>
            <w:tcW w:w="7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305B5EC8" w14:textId="77777777" w:rsidR="008B557D" w:rsidRDefault="008B557D"/>
          <w:p w14:paraId="10E32675" w14:textId="77777777" w:rsidR="001C4198" w:rsidRDefault="001C4198" w:rsidP="001C4198">
            <w:pPr>
              <w:widowControl/>
              <w:numPr>
                <w:ilvl w:val="0"/>
                <w:numId w:val="1"/>
              </w:numPr>
              <w:spacing w:before="100" w:beforeAutospacing="1" w:after="100" w:afterAutospacing="1"/>
              <w:rPr>
                <w:sz w:val="24"/>
                <w:szCs w:val="24"/>
                <w:lang w:val="pt-PT" w:eastAsia="pt-PT"/>
              </w:rPr>
            </w:pPr>
            <w:r>
              <w:rPr>
                <w:rStyle w:val="Forte"/>
              </w:rPr>
              <w:t>Quebra-gelo (10 min):</w:t>
            </w:r>
            <w:r>
              <w:rPr>
                <w:rStyle w:val="apple-converted-space"/>
              </w:rPr>
              <w:t> </w:t>
            </w:r>
            <w:r>
              <w:t>Jogo "Quem Sou Eu?" — cada criança mima uma característica sua para o grupo adivinhar</w:t>
            </w:r>
          </w:p>
          <w:p w14:paraId="75471896" w14:textId="6F8CD26D" w:rsidR="001C4198" w:rsidRDefault="001C4198" w:rsidP="001C4198">
            <w:pPr>
              <w:widowControl/>
              <w:numPr>
                <w:ilvl w:val="0"/>
                <w:numId w:val="1"/>
              </w:numPr>
              <w:spacing w:before="100" w:beforeAutospacing="1" w:after="100" w:afterAutospacing="1"/>
            </w:pPr>
            <w:r>
              <w:rPr>
                <w:rStyle w:val="Forte"/>
              </w:rPr>
              <w:t>Leitura da história (10 min):</w:t>
            </w:r>
            <w:r>
              <w:rPr>
                <w:rStyle w:val="apple-converted-space"/>
              </w:rPr>
              <w:t> </w:t>
            </w:r>
            <w:r>
              <w:t>Leitura expressiva de</w:t>
            </w:r>
            <w:r>
              <w:rPr>
                <w:rStyle w:val="apple-converted-space"/>
              </w:rPr>
              <w:t> </w:t>
            </w:r>
            <w:r>
              <w:rPr>
                <w:rStyle w:val="nfase"/>
              </w:rPr>
              <w:t>"O Elefante Cor-de-Rosa"</w:t>
            </w:r>
            <w:r>
              <w:rPr>
                <w:rStyle w:val="apple-converted-space"/>
              </w:rPr>
              <w:t> </w:t>
            </w:r>
            <w:r>
              <w:t xml:space="preserve">com </w:t>
            </w:r>
            <w:r w:rsidR="008B3A68">
              <w:t>história</w:t>
            </w:r>
            <w:r>
              <w:t xml:space="preserve"> projetada </w:t>
            </w:r>
            <w:r w:rsidRPr="001C4198">
              <w:t>https://youtu.be/L0UVs1chaRw?si=ZCRz1K2gThdgeJNw</w:t>
            </w:r>
          </w:p>
          <w:p w14:paraId="43873AA3" w14:textId="77777777" w:rsidR="001C4198" w:rsidRDefault="001C4198" w:rsidP="001C4198">
            <w:pPr>
              <w:widowControl/>
              <w:numPr>
                <w:ilvl w:val="0"/>
                <w:numId w:val="1"/>
              </w:numPr>
              <w:spacing w:before="100" w:beforeAutospacing="1" w:after="100" w:afterAutospacing="1"/>
            </w:pPr>
            <w:r>
              <w:rPr>
                <w:rStyle w:val="Forte"/>
              </w:rPr>
              <w:t>Plano de discussão filosófica (20 min):</w:t>
            </w:r>
            <w:r>
              <w:rPr>
                <w:rStyle w:val="apple-converted-space"/>
              </w:rPr>
              <w:t> </w:t>
            </w:r>
            <w:r>
              <w:t>Exploração da história + questões para diálogo filosófico</w:t>
            </w:r>
          </w:p>
          <w:p w14:paraId="35E15AB4" w14:textId="77777777" w:rsidR="001C4198" w:rsidRDefault="001C4198" w:rsidP="001C4198">
            <w:pPr>
              <w:widowControl/>
              <w:numPr>
                <w:ilvl w:val="0"/>
                <w:numId w:val="1"/>
              </w:numPr>
              <w:spacing w:before="100" w:beforeAutospacing="1" w:after="100" w:afterAutospacing="1"/>
            </w:pPr>
            <w:r>
              <w:rPr>
                <w:rStyle w:val="Forte"/>
              </w:rPr>
              <w:t>Síntese e avaliação (10 min):</w:t>
            </w:r>
            <w:r>
              <w:rPr>
                <w:rStyle w:val="apple-converted-space"/>
              </w:rPr>
              <w:t> </w:t>
            </w:r>
            <w:r>
              <w:t>Atividade posterior + avaliação da sessão</w:t>
            </w:r>
          </w:p>
          <w:p w14:paraId="4E5566EB" w14:textId="77777777" w:rsidR="001C4198" w:rsidRDefault="001C4198" w:rsidP="001C4198">
            <w:pPr>
              <w:pStyle w:val="Ttulo1"/>
            </w:pPr>
            <w:r>
              <w:t>Perguntas Filosóficas — Sessão 1</w:t>
            </w:r>
          </w:p>
          <w:p w14:paraId="3D5A20C9" w14:textId="77777777" w:rsidR="001C4198" w:rsidRDefault="001C4198" w:rsidP="001C4198">
            <w:pPr>
              <w:widowControl/>
              <w:numPr>
                <w:ilvl w:val="0"/>
                <w:numId w:val="6"/>
              </w:numPr>
              <w:spacing w:before="100" w:beforeAutospacing="1" w:after="100" w:afterAutospacing="1"/>
            </w:pPr>
            <w:r>
              <w:rPr>
                <w:rStyle w:val="Forte"/>
              </w:rPr>
              <w:t>Exploração da história:</w:t>
            </w:r>
            <w:r>
              <w:rPr>
                <w:rStyle w:val="apple-converted-space"/>
              </w:rPr>
              <w:t> </w:t>
            </w:r>
            <w:r>
              <w:t>Quem é o personagem principal? O que o faz sentir diferente? O que fazem os amigos?</w:t>
            </w:r>
          </w:p>
          <w:p w14:paraId="45A88993" w14:textId="77777777" w:rsidR="001C4198" w:rsidRDefault="001C4198" w:rsidP="001C4198">
            <w:pPr>
              <w:widowControl/>
              <w:numPr>
                <w:ilvl w:val="0"/>
                <w:numId w:val="6"/>
              </w:numPr>
              <w:spacing w:before="100" w:beforeAutospacing="1" w:after="100" w:afterAutospacing="1"/>
            </w:pPr>
            <w:r>
              <w:rPr>
                <w:rStyle w:val="Forte"/>
              </w:rPr>
              <w:t>Diálogo filosófico:</w:t>
            </w:r>
            <w:r>
              <w:rPr>
                <w:rStyle w:val="apple-converted-space"/>
              </w:rPr>
              <w:t> </w:t>
            </w:r>
            <w:r>
              <w:t>"Ser diferente é bom ou mau?" · "Devemos ser todos iguais?" · "O que faz alguém ser especial?" · "Podes gostar de ti mesmo mesmo que sejas diferente dos outros?"</w:t>
            </w:r>
          </w:p>
          <w:p w14:paraId="6DB29BF9" w14:textId="77777777" w:rsidR="001C4198" w:rsidRDefault="001C4198" w:rsidP="001C4198">
            <w:pPr>
              <w:widowControl/>
              <w:numPr>
                <w:ilvl w:val="0"/>
                <w:numId w:val="6"/>
              </w:numPr>
              <w:spacing w:before="100" w:beforeAutospacing="1" w:after="100" w:afterAutospacing="1"/>
            </w:pPr>
            <w:r>
              <w:rPr>
                <w:rStyle w:val="Forte"/>
              </w:rPr>
              <w:t>Orientação docente:</w:t>
            </w:r>
            <w:r>
              <w:rPr>
                <w:rStyle w:val="apple-converted-space"/>
              </w:rPr>
              <w:t> </w:t>
            </w:r>
            <w:r>
              <w:t>Registar as respostas no quadro; não corrigir — questionar e aprofundar</w:t>
            </w:r>
          </w:p>
          <w:p w14:paraId="3C4FDF3F" w14:textId="77777777" w:rsidR="008B557D" w:rsidRPr="00941F94" w:rsidRDefault="008B557D" w:rsidP="001C4198">
            <w:pPr>
              <w:ind w:left="720"/>
            </w:pPr>
          </w:p>
        </w:tc>
      </w:tr>
    </w:tbl>
    <w:p w14:paraId="7224066F" w14:textId="77777777" w:rsidR="004416A2" w:rsidRDefault="004416A2">
      <w:pPr>
        <w:sectPr w:rsidR="004416A2">
          <w:headerReference w:type="default" r:id="rId7"/>
          <w:footerReference w:type="default" r:id="rId8"/>
          <w:type w:val="continuous"/>
          <w:pgSz w:w="16839" w:h="11920" w:orient="landscape"/>
          <w:pgMar w:top="1780" w:right="320" w:bottom="1520" w:left="620" w:header="701" w:footer="1332" w:gutter="0"/>
          <w:pgNumType w:start="1"/>
          <w:cols w:space="720"/>
        </w:sectPr>
      </w:pPr>
    </w:p>
    <w:p w14:paraId="6B17B9BF" w14:textId="77777777" w:rsidR="004416A2" w:rsidRDefault="004416A2">
      <w:pPr>
        <w:spacing w:before="16" w:line="260" w:lineRule="exact"/>
        <w:rPr>
          <w:sz w:val="26"/>
          <w:szCs w:val="26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5"/>
        <w:gridCol w:w="2410"/>
        <w:gridCol w:w="2838"/>
        <w:gridCol w:w="7370"/>
      </w:tblGrid>
      <w:tr w:rsidR="004416A2" w:rsidRPr="00941F94" w14:paraId="7F9B9BEA" w14:textId="77777777" w:rsidTr="006D1F48">
        <w:trPr>
          <w:trHeight w:hRule="exact" w:val="5129"/>
        </w:trPr>
        <w:tc>
          <w:tcPr>
            <w:tcW w:w="2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083DC41C" w14:textId="77777777" w:rsidR="004416A2" w:rsidRDefault="004416A2"/>
          <w:p w14:paraId="4499130E" w14:textId="77777777" w:rsidR="006D1F48" w:rsidRDefault="006D1F48"/>
          <w:p w14:paraId="3F7CD25C" w14:textId="77777777" w:rsidR="006D1F48" w:rsidRPr="00941F94" w:rsidRDefault="006D1F48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329ED7D5" w14:textId="77777777" w:rsidR="004416A2" w:rsidRPr="00941F94" w:rsidRDefault="004416A2"/>
        </w:tc>
        <w:tc>
          <w:tcPr>
            <w:tcW w:w="2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12CADA01" w14:textId="77777777" w:rsidR="004416A2" w:rsidRPr="00941F94" w:rsidRDefault="004416A2"/>
        </w:tc>
        <w:tc>
          <w:tcPr>
            <w:tcW w:w="7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0B1A00C1" w14:textId="77777777" w:rsidR="004416A2" w:rsidRPr="00941F94" w:rsidRDefault="004416A2"/>
        </w:tc>
      </w:tr>
      <w:tr w:rsidR="004416A2" w:rsidRPr="00872C6A" w14:paraId="550610DD" w14:textId="77777777" w:rsidTr="006D1F48">
        <w:trPr>
          <w:trHeight w:hRule="exact" w:val="1404"/>
        </w:trPr>
        <w:tc>
          <w:tcPr>
            <w:tcW w:w="1517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DBDB"/>
          </w:tcPr>
          <w:p w14:paraId="0FCCD131" w14:textId="0F923A96" w:rsidR="001C4198" w:rsidRDefault="00872C6A" w:rsidP="001C4198">
            <w:pPr>
              <w:widowControl/>
              <w:numPr>
                <w:ilvl w:val="0"/>
                <w:numId w:val="7"/>
              </w:numPr>
              <w:spacing w:before="100" w:beforeAutospacing="1" w:after="100" w:afterAutospacing="1"/>
              <w:rPr>
                <w:sz w:val="24"/>
                <w:szCs w:val="24"/>
                <w:lang w:val="pt-PT" w:eastAsia="pt-PT"/>
              </w:rPr>
            </w:pPr>
            <w:r w:rsidRPr="00872C6A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 xml:space="preserve">4. </w:t>
            </w:r>
            <w:r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ATIVIDADE POSTERIOR (</w:t>
            </w:r>
            <w:r w:rsidR="00376553" w:rsidRPr="00872C6A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SÍNTESE</w:t>
            </w:r>
            <w:r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)</w:t>
            </w:r>
            <w:r w:rsidR="00376553" w:rsidRPr="00872C6A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:</w:t>
            </w:r>
            <w:r w:rsidR="008B557D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 xml:space="preserve"> </w:t>
            </w:r>
            <w:r w:rsidR="001C4198">
              <w:rPr>
                <w:rStyle w:val="Forte"/>
              </w:rPr>
              <w:t>Atividade posterior:</w:t>
            </w:r>
            <w:r w:rsidR="001C4198">
              <w:rPr>
                <w:rStyle w:val="apple-converted-space"/>
              </w:rPr>
              <w:t> </w:t>
            </w:r>
            <w:r w:rsidR="001C4198">
              <w:t>Cada criança completa a folha "O que eu sou" com um desenho ou palavra que a representa; partilha com o grupo; o docente valoriza a diversidade das respostas</w:t>
            </w:r>
          </w:p>
          <w:p w14:paraId="0FB95BDE" w14:textId="003F8F30" w:rsidR="004416A2" w:rsidRPr="00872C6A" w:rsidRDefault="004416A2" w:rsidP="001C4198">
            <w:pPr>
              <w:widowControl/>
              <w:spacing w:before="100" w:beforeAutospacing="1" w:after="100" w:afterAutospacing="1"/>
              <w:ind w:left="720"/>
              <w:rPr>
                <w:rFonts w:cs="Calibri"/>
                <w:sz w:val="24"/>
                <w:szCs w:val="24"/>
                <w:lang w:val="pt-PT"/>
              </w:rPr>
            </w:pPr>
          </w:p>
        </w:tc>
      </w:tr>
      <w:tr w:rsidR="004416A2" w:rsidRPr="00872C6A" w14:paraId="7B748AC8" w14:textId="77777777" w:rsidTr="006D1F48">
        <w:trPr>
          <w:trHeight w:hRule="exact" w:val="1279"/>
        </w:trPr>
        <w:tc>
          <w:tcPr>
            <w:tcW w:w="1517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14:paraId="350A4D83" w14:textId="1AE1F28E" w:rsidR="001C4198" w:rsidRDefault="00872C6A" w:rsidP="001C4198">
            <w:pPr>
              <w:widowControl/>
              <w:numPr>
                <w:ilvl w:val="0"/>
                <w:numId w:val="7"/>
              </w:numPr>
              <w:spacing w:before="100" w:beforeAutospacing="1" w:after="100" w:afterAutospacing="1"/>
            </w:pPr>
            <w:r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 xml:space="preserve">5. </w:t>
            </w:r>
            <w:r w:rsidR="00376553" w:rsidRPr="00872C6A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AVALIAÇÃO</w:t>
            </w:r>
            <w:r w:rsidR="00376553" w:rsidRPr="00872C6A">
              <w:rPr>
                <w:rFonts w:cs="Calibri"/>
                <w:b/>
                <w:bCs/>
                <w:spacing w:val="-9"/>
                <w:sz w:val="24"/>
                <w:szCs w:val="24"/>
                <w:lang w:val="pt-PT"/>
              </w:rPr>
              <w:t xml:space="preserve"> </w:t>
            </w:r>
            <w:r w:rsidR="00376553" w:rsidRPr="00872C6A">
              <w:rPr>
                <w:rFonts w:cs="Calibri"/>
                <w:b/>
                <w:bCs/>
                <w:spacing w:val="1"/>
                <w:sz w:val="24"/>
                <w:szCs w:val="24"/>
                <w:lang w:val="pt-PT"/>
              </w:rPr>
              <w:t>DA</w:t>
            </w:r>
            <w:r w:rsidR="00376553" w:rsidRPr="00872C6A">
              <w:rPr>
                <w:rFonts w:cs="Calibri"/>
                <w:b/>
                <w:bCs/>
                <w:spacing w:val="-11"/>
                <w:sz w:val="24"/>
                <w:szCs w:val="24"/>
                <w:lang w:val="pt-PT"/>
              </w:rPr>
              <w:t xml:space="preserve"> </w:t>
            </w:r>
            <w:r w:rsidR="00376553" w:rsidRPr="00872C6A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SESSÃO:</w:t>
            </w:r>
            <w:r w:rsidR="001C4198">
              <w:rPr>
                <w:rStyle w:val="Forte"/>
              </w:rPr>
              <w:t xml:space="preserve"> </w:t>
            </w:r>
            <w:r w:rsidR="001C4198">
              <w:t>Painel com três caras (</w:t>
            </w:r>
            <w:r w:rsidR="001C4198">
              <w:rPr>
                <w:rStyle w:val="emoji"/>
                <w:rFonts w:ascii="Apple Color Emoji" w:hAnsi="Apple Color Emoji" w:cs="Apple Color Emoji"/>
              </w:rPr>
              <w:t>😊</w:t>
            </w:r>
            <w:r w:rsidR="001C4198">
              <w:rPr>
                <w:rStyle w:val="apple-converted-space"/>
              </w:rPr>
              <w:t> </w:t>
            </w:r>
            <w:r w:rsidR="001C4198">
              <w:rPr>
                <w:rStyle w:val="emoji"/>
                <w:rFonts w:ascii="Apple Color Emoji" w:hAnsi="Apple Color Emoji" w:cs="Apple Color Emoji"/>
              </w:rPr>
              <w:t>😐</w:t>
            </w:r>
            <w:r w:rsidR="001C4198">
              <w:rPr>
                <w:rStyle w:val="apple-converted-space"/>
              </w:rPr>
              <w:t> </w:t>
            </w:r>
            <w:r w:rsidR="001C4198">
              <w:rPr>
                <w:rStyle w:val="emoji"/>
                <w:rFonts w:ascii="Apple Color Emoji" w:hAnsi="Apple Color Emoji" w:cs="Apple Color Emoji"/>
              </w:rPr>
              <w:t>😕</w:t>
            </w:r>
            <w:r w:rsidR="001C4198">
              <w:t>) — cada criança carimba a cara que representa como se sentiu na sessão</w:t>
            </w:r>
          </w:p>
          <w:p w14:paraId="674C6DE8" w14:textId="77777777" w:rsidR="001C4198" w:rsidRDefault="001C4198" w:rsidP="001C4198">
            <w:pPr>
              <w:widowControl/>
              <w:numPr>
                <w:ilvl w:val="0"/>
                <w:numId w:val="7"/>
              </w:numPr>
              <w:spacing w:before="100" w:beforeAutospacing="1" w:after="100" w:afterAutospacing="1"/>
            </w:pPr>
            <w:r>
              <w:rPr>
                <w:rStyle w:val="Forte"/>
              </w:rPr>
              <w:t>Nota docente:</w:t>
            </w:r>
            <w:r>
              <w:rPr>
                <w:rStyle w:val="apple-converted-space"/>
              </w:rPr>
              <w:t> </w:t>
            </w:r>
            <w:r>
              <w:t>Registar observações sobre participação e qualidade do diálogo filosófico</w:t>
            </w:r>
          </w:p>
          <w:p w14:paraId="64C1D77C" w14:textId="7A215CE2" w:rsidR="004416A2" w:rsidRPr="00872C6A" w:rsidRDefault="004416A2" w:rsidP="00941F94">
            <w:pPr>
              <w:pStyle w:val="TableParagraph"/>
              <w:spacing w:before="1"/>
              <w:ind w:left="104"/>
              <w:rPr>
                <w:rFonts w:cs="Calibri"/>
                <w:sz w:val="24"/>
                <w:szCs w:val="24"/>
                <w:lang w:val="pt-PT"/>
              </w:rPr>
            </w:pPr>
          </w:p>
        </w:tc>
      </w:tr>
    </w:tbl>
    <w:p w14:paraId="40FD1996" w14:textId="77777777" w:rsidR="004416A2" w:rsidRPr="00872C6A" w:rsidRDefault="00376553">
      <w:pPr>
        <w:spacing w:line="289" w:lineRule="exact"/>
        <w:ind w:left="820"/>
        <w:rPr>
          <w:rFonts w:cs="Calibri"/>
          <w:sz w:val="24"/>
          <w:szCs w:val="24"/>
          <w:lang w:val="pt-PT"/>
        </w:rPr>
      </w:pPr>
      <w:r w:rsidRPr="00872C6A">
        <w:rPr>
          <w:rFonts w:cs="Calibri"/>
          <w:spacing w:val="-1"/>
          <w:sz w:val="24"/>
          <w:szCs w:val="24"/>
          <w:lang w:val="pt-PT"/>
        </w:rPr>
        <w:t>Nota:</w:t>
      </w:r>
    </w:p>
    <w:sectPr w:rsidR="004416A2" w:rsidRPr="00872C6A" w:rsidSect="004416A2">
      <w:pgSz w:w="16839" w:h="11920" w:orient="landscape"/>
      <w:pgMar w:top="1780" w:right="320" w:bottom="1520" w:left="620" w:header="701" w:footer="13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73E4FCC" w14:textId="77777777" w:rsidR="00D268A4" w:rsidRDefault="00D268A4" w:rsidP="004416A2">
      <w:r>
        <w:separator/>
      </w:r>
    </w:p>
  </w:endnote>
  <w:endnote w:type="continuationSeparator" w:id="0">
    <w:p w14:paraId="0636113B" w14:textId="77777777" w:rsidR="00D268A4" w:rsidRDefault="00D268A4" w:rsidP="00441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4EB123" w14:textId="77777777" w:rsidR="004416A2" w:rsidRDefault="00D268A4">
    <w:pPr>
      <w:spacing w:line="200" w:lineRule="exact"/>
      <w:rPr>
        <w:sz w:val="20"/>
        <w:szCs w:val="20"/>
      </w:rPr>
    </w:pPr>
    <w:r>
      <w:pict w14:anchorId="3DD0A862"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alt="" style="position:absolute;margin-left:149.05pt;margin-top:520.85pt;width:390pt;height:50.25pt;z-index:-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363A4D58" w14:textId="77777777" w:rsidR="004416A2" w:rsidRPr="00941F94" w:rsidRDefault="00376553">
                <w:pPr>
                  <w:pStyle w:val="Corpodetexto"/>
                  <w:spacing w:line="245" w:lineRule="exact"/>
                  <w:rPr>
                    <w:lang w:val="pt-PT"/>
                  </w:rPr>
                </w:pPr>
                <w:r w:rsidRPr="00941F94">
                  <w:rPr>
                    <w:spacing w:val="-1"/>
                    <w:lang w:val="pt-PT"/>
                  </w:rPr>
                  <w:t>Formandos:</w:t>
                </w:r>
              </w:p>
              <w:p w14:paraId="75B5F385" w14:textId="77777777" w:rsidR="004416A2" w:rsidRDefault="00872C6A">
                <w:pPr>
                  <w:pStyle w:val="Corpodetexto"/>
                  <w:rPr>
                    <w:lang w:val="pt-PT"/>
                  </w:rPr>
                </w:pPr>
                <w:r>
                  <w:rPr>
                    <w:lang w:val="pt-PT"/>
                  </w:rPr>
                  <w:t>Data:</w:t>
                </w:r>
              </w:p>
              <w:p w14:paraId="604C2B40" w14:textId="77777777" w:rsidR="00872C6A" w:rsidRDefault="00872C6A">
                <w:pPr>
                  <w:pStyle w:val="Corpodetexto"/>
                  <w:rPr>
                    <w:lang w:val="pt-PT"/>
                  </w:rPr>
                </w:pPr>
                <w:r>
                  <w:rPr>
                    <w:lang w:val="pt-PT"/>
                  </w:rPr>
                  <w:t>Local:</w:t>
                </w:r>
              </w:p>
              <w:p w14:paraId="652432B4" w14:textId="77777777" w:rsidR="00872C6A" w:rsidRPr="00941F94" w:rsidRDefault="00872C6A">
                <w:pPr>
                  <w:pStyle w:val="Corpodetexto"/>
                  <w:rPr>
                    <w:lang w:val="pt-PT"/>
                  </w:rPr>
                </w:pPr>
              </w:p>
            </w:txbxContent>
          </v:textbox>
          <w10:wrap anchorx="page" anchory="page"/>
        </v:shape>
      </w:pict>
    </w:r>
    <w:r>
      <w:pict w14:anchorId="0E9D0C30">
        <v:group id="_x0000_s1026" alt="" style="position:absolute;margin-left:65.35pt;margin-top:517.6pt;width:754.85pt;height:30.25pt;z-index:-3;mso-position-horizontal-relative:page;mso-position-vertical-relative:page" coordorigin="1307,10352" coordsize="15097,605">
          <v:group id="_x0000_s1027" alt="" style="position:absolute;left:1330;top:10374;width:15052;height:2" coordorigin="1330,10374" coordsize="15052,2">
            <v:shape id="_x0000_s1028" alt="" style="position:absolute;left:1330;top:10374;width:15052;height:2" coordorigin="1330,10374" coordsize="15052,0" path="m1330,10374r15052,e" filled="f" strokecolor="gray" strokeweight="2.26pt">
              <v:path arrowok="t"/>
            </v:shape>
          </v:group>
          <v:group id="_x0000_s1029" alt="" style="position:absolute;left:2893;top:10396;width:2;height:538" coordorigin="2893,10396" coordsize="2,538">
            <v:shape id="_x0000_s1030" alt="" style="position:absolute;left:2893;top:10396;width:2;height:538" coordorigin="2893,10396" coordsize="0,538" path="m2893,10396r,538e" filled="f" strokecolor="gray" strokeweight="2.26pt">
              <v:path arrowok="t"/>
            </v:shape>
          </v:group>
          <w10:wrap anchorx="page" anchory="page"/>
        </v:group>
      </w:pict>
    </w:r>
    <w:r>
      <w:pict w14:anchorId="0D298345">
        <v:shape id="_x0000_s1025" type="#_x0000_t202" alt="" style="position:absolute;margin-left:129.05pt;margin-top:521.85pt;width:12.15pt;height:18.1pt;z-index:-1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5642436B" w14:textId="77777777" w:rsidR="004416A2" w:rsidRDefault="004416A2">
                <w:pPr>
                  <w:spacing w:line="347" w:lineRule="exact"/>
                  <w:ind w:left="40"/>
                  <w:rPr>
                    <w:rFonts w:cs="Calibri"/>
                    <w:sz w:val="32"/>
                    <w:szCs w:val="32"/>
                  </w:rPr>
                </w:pPr>
                <w:r>
                  <w:fldChar w:fldCharType="begin"/>
                </w:r>
                <w:r w:rsidR="00376553">
                  <w:rPr>
                    <w:rFonts w:cs="Calibri"/>
                    <w:b/>
                    <w:bCs/>
                    <w:color w:val="4F81BC"/>
                    <w:sz w:val="32"/>
                    <w:szCs w:val="32"/>
                  </w:rPr>
                  <w:instrText xml:space="preserve"> PAGE </w:instrText>
                </w:r>
                <w:r>
                  <w:fldChar w:fldCharType="separate"/>
                </w:r>
                <w:r w:rsidR="001B3CBE">
                  <w:rPr>
                    <w:rFonts w:cs="Calibri"/>
                    <w:b/>
                    <w:bCs/>
                    <w:noProof/>
                    <w:color w:val="4F81BC"/>
                    <w:sz w:val="32"/>
                    <w:szCs w:val="32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EC9C3B" w14:textId="77777777" w:rsidR="00D268A4" w:rsidRDefault="00D268A4" w:rsidP="004416A2">
      <w:r>
        <w:separator/>
      </w:r>
    </w:p>
  </w:footnote>
  <w:footnote w:type="continuationSeparator" w:id="0">
    <w:p w14:paraId="788B9C03" w14:textId="77777777" w:rsidR="00D268A4" w:rsidRDefault="00D268A4" w:rsidP="00441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7CCF134" w14:textId="77777777" w:rsidR="004416A2" w:rsidRDefault="00D268A4">
    <w:pPr>
      <w:spacing w:line="200" w:lineRule="exact"/>
      <w:rPr>
        <w:sz w:val="20"/>
        <w:szCs w:val="20"/>
      </w:rPr>
    </w:pPr>
    <w:r>
      <w:pict w14:anchorId="6B29F6E9"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alt="" style="position:absolute;margin-left:231.65pt;margin-top:76.4pt;width:416.95pt;height:14pt;z-index:-4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6A88517" w14:textId="77777777" w:rsidR="004416A2" w:rsidRPr="00941F94" w:rsidRDefault="00376553">
                <w:pPr>
                  <w:spacing w:line="264" w:lineRule="exact"/>
                  <w:ind w:left="20"/>
                  <w:rPr>
                    <w:rFonts w:cs="Calibri"/>
                    <w:sz w:val="24"/>
                    <w:szCs w:val="24"/>
                    <w:lang w:val="pt-PT"/>
                  </w:rPr>
                </w:pPr>
                <w:r w:rsidRPr="00941F94">
                  <w:rPr>
                    <w:rFonts w:cs="Calibri"/>
                    <w:b/>
                    <w:bCs/>
                    <w:spacing w:val="-1"/>
                    <w:sz w:val="24"/>
                    <w:szCs w:val="24"/>
                    <w:lang w:val="pt-PT"/>
                  </w:rPr>
                  <w:t>Curso</w:t>
                </w:r>
                <w:r w:rsidRPr="00941F94">
                  <w:rPr>
                    <w:rFonts w:cs="Calibri"/>
                    <w:b/>
                    <w:bCs/>
                    <w:spacing w:val="-5"/>
                    <w:sz w:val="24"/>
                    <w:szCs w:val="24"/>
                    <w:lang w:val="pt-PT"/>
                  </w:rPr>
                  <w:t xml:space="preserve"> </w:t>
                </w:r>
                <w:r w:rsidRPr="00941F94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de</w:t>
                </w:r>
                <w:r w:rsidRPr="00941F94">
                  <w:rPr>
                    <w:rFonts w:cs="Calibri"/>
                    <w:b/>
                    <w:bCs/>
                    <w:spacing w:val="-6"/>
                    <w:sz w:val="24"/>
                    <w:szCs w:val="24"/>
                    <w:lang w:val="pt-PT"/>
                  </w:rPr>
                  <w:t xml:space="preserve"> </w:t>
                </w:r>
                <w:r w:rsidRPr="00941F94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Filosofia</w:t>
                </w:r>
                <w:r w:rsidRPr="00941F94">
                  <w:rPr>
                    <w:rFonts w:cs="Calibri"/>
                    <w:b/>
                    <w:bCs/>
                    <w:spacing w:val="-5"/>
                    <w:sz w:val="24"/>
                    <w:szCs w:val="24"/>
                    <w:lang w:val="pt-PT"/>
                  </w:rPr>
                  <w:t xml:space="preserve"> </w:t>
                </w:r>
                <w:r w:rsidRPr="00941F94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para</w:t>
                </w:r>
                <w:r w:rsidRPr="00941F94">
                  <w:rPr>
                    <w:rFonts w:cs="Calibri"/>
                    <w:b/>
                    <w:bCs/>
                    <w:spacing w:val="-5"/>
                    <w:sz w:val="24"/>
                    <w:szCs w:val="24"/>
                    <w:lang w:val="pt-PT"/>
                  </w:rPr>
                  <w:t xml:space="preserve"> </w:t>
                </w:r>
                <w:r w:rsidRPr="00941F94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Crianças</w:t>
                </w:r>
                <w:r w:rsidRPr="00941F94">
                  <w:rPr>
                    <w:rFonts w:cs="Calibri"/>
                    <w:b/>
                    <w:bCs/>
                    <w:spacing w:val="-6"/>
                    <w:sz w:val="24"/>
                    <w:szCs w:val="24"/>
                    <w:lang w:val="pt-PT"/>
                  </w:rPr>
                  <w:t xml:space="preserve"> </w:t>
                </w:r>
                <w:r w:rsidRPr="00941F94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e</w:t>
                </w:r>
                <w:r w:rsidRPr="00941F94">
                  <w:rPr>
                    <w:rFonts w:cs="Calibri"/>
                    <w:b/>
                    <w:bCs/>
                    <w:spacing w:val="-7"/>
                    <w:sz w:val="24"/>
                    <w:szCs w:val="24"/>
                    <w:lang w:val="pt-PT"/>
                  </w:rPr>
                  <w:t xml:space="preserve"> </w:t>
                </w:r>
                <w:r w:rsidRPr="00941F94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Jovens</w:t>
                </w:r>
                <w:r w:rsidR="006D1F48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: Didática de Educadores e Professores</w:t>
                </w:r>
              </w:p>
            </w:txbxContent>
          </v:textbox>
          <w10:wrap anchorx="page" anchory="page"/>
        </v:shape>
      </w:pict>
    </w:r>
    <w:r>
      <w:pict w14:anchorId="5710FB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alt="" style="position:absolute;margin-left:135.35pt;margin-top:35.05pt;width:50.9pt;height:51.35pt;z-index:-6;mso-wrap-edited:f;mso-width-percent:0;mso-height-percent:0;mso-position-horizontal-relative:page;mso-position-vertical-relative:page;mso-width-percent:0;mso-height-percent:0">
          <v:imagedata r:id="rId1" o:title=""/>
          <w10:wrap anchorx="page" anchory="page"/>
        </v:shape>
      </w:pict>
    </w:r>
    <w:r>
      <w:pict w14:anchorId="58A1C6ED">
        <v:shape id="_x0000_s1032" type="#_x0000_t75" alt="" style="position:absolute;margin-left:700.55pt;margin-top:39.1pt;width:49.7pt;height:47.3pt;z-index:-5;mso-wrap-edited:f;mso-width-percent:0;mso-height-percent:0;mso-position-horizontal-relative:page;mso-position-vertical-relative:page;mso-width-percent:0;mso-height-percent:0">
          <v:imagedata r:id="rId2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E0C19FB"/>
    <w:multiLevelType w:val="multilevel"/>
    <w:tmpl w:val="C4FC9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D33AE"/>
    <w:multiLevelType w:val="multilevel"/>
    <w:tmpl w:val="39A83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235729"/>
    <w:multiLevelType w:val="hybridMultilevel"/>
    <w:tmpl w:val="831E8552"/>
    <w:lvl w:ilvl="0" w:tplc="A7AAD37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F02B7"/>
    <w:multiLevelType w:val="multilevel"/>
    <w:tmpl w:val="B83EC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517479"/>
    <w:multiLevelType w:val="multilevel"/>
    <w:tmpl w:val="426E0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7B5DD6"/>
    <w:multiLevelType w:val="multilevel"/>
    <w:tmpl w:val="69DEC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1605E9"/>
    <w:multiLevelType w:val="multilevel"/>
    <w:tmpl w:val="EAD8E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0936669">
    <w:abstractNumId w:val="2"/>
  </w:num>
  <w:num w:numId="2" w16cid:durableId="412943588">
    <w:abstractNumId w:val="1"/>
  </w:num>
  <w:num w:numId="3" w16cid:durableId="739644249">
    <w:abstractNumId w:val="6"/>
  </w:num>
  <w:num w:numId="4" w16cid:durableId="960651711">
    <w:abstractNumId w:val="0"/>
  </w:num>
  <w:num w:numId="5" w16cid:durableId="1245719435">
    <w:abstractNumId w:val="3"/>
  </w:num>
  <w:num w:numId="6" w16cid:durableId="1435780355">
    <w:abstractNumId w:val="4"/>
  </w:num>
  <w:num w:numId="7" w16cid:durableId="511068123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9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6A2"/>
    <w:rsid w:val="001B3CBE"/>
    <w:rsid w:val="001C4198"/>
    <w:rsid w:val="0024340F"/>
    <w:rsid w:val="0030586C"/>
    <w:rsid w:val="00310931"/>
    <w:rsid w:val="00376553"/>
    <w:rsid w:val="003E0A21"/>
    <w:rsid w:val="0043567C"/>
    <w:rsid w:val="004416A2"/>
    <w:rsid w:val="004A441A"/>
    <w:rsid w:val="006379C6"/>
    <w:rsid w:val="00662A1F"/>
    <w:rsid w:val="00680DF6"/>
    <w:rsid w:val="006D1F48"/>
    <w:rsid w:val="00872C6A"/>
    <w:rsid w:val="008B3A68"/>
    <w:rsid w:val="008B557D"/>
    <w:rsid w:val="00941F94"/>
    <w:rsid w:val="00946998"/>
    <w:rsid w:val="00B8084B"/>
    <w:rsid w:val="00D268A4"/>
    <w:rsid w:val="00EA27C4"/>
    <w:rsid w:val="00FD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111D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416A2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ter"/>
    <w:uiPriority w:val="9"/>
    <w:qFormat/>
    <w:rsid w:val="001C4198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416A2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4416A2"/>
    <w:pPr>
      <w:ind w:left="20"/>
    </w:pPr>
  </w:style>
  <w:style w:type="paragraph" w:customStyle="1" w:styleId="Ttulo11">
    <w:name w:val="Título 11"/>
    <w:basedOn w:val="Normal"/>
    <w:uiPriority w:val="1"/>
    <w:qFormat/>
    <w:rsid w:val="004416A2"/>
    <w:pPr>
      <w:ind w:left="20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4416A2"/>
  </w:style>
  <w:style w:type="paragraph" w:customStyle="1" w:styleId="TableParagraph">
    <w:name w:val="Table Paragraph"/>
    <w:basedOn w:val="Normal"/>
    <w:uiPriority w:val="1"/>
    <w:qFormat/>
    <w:rsid w:val="004416A2"/>
  </w:style>
  <w:style w:type="paragraph" w:styleId="Cabealho">
    <w:name w:val="header"/>
    <w:basedOn w:val="Normal"/>
    <w:link w:val="CabealhoCarter"/>
    <w:uiPriority w:val="99"/>
    <w:semiHidden/>
    <w:unhideWhenUsed/>
    <w:rsid w:val="006D1F48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link w:val="Cabealho"/>
    <w:uiPriority w:val="99"/>
    <w:semiHidden/>
    <w:rsid w:val="006D1F48"/>
    <w:rPr>
      <w:sz w:val="22"/>
      <w:szCs w:val="22"/>
      <w:lang w:val="en-US" w:eastAsia="en-US"/>
    </w:rPr>
  </w:style>
  <w:style w:type="paragraph" w:styleId="Rodap">
    <w:name w:val="footer"/>
    <w:basedOn w:val="Normal"/>
    <w:link w:val="RodapCarter"/>
    <w:uiPriority w:val="99"/>
    <w:semiHidden/>
    <w:unhideWhenUsed/>
    <w:rsid w:val="006D1F48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link w:val="Rodap"/>
    <w:uiPriority w:val="99"/>
    <w:semiHidden/>
    <w:rsid w:val="006D1F48"/>
    <w:rPr>
      <w:sz w:val="22"/>
      <w:szCs w:val="22"/>
      <w:lang w:val="en-US" w:eastAsia="en-US"/>
    </w:rPr>
  </w:style>
  <w:style w:type="character" w:styleId="Hiperligao">
    <w:name w:val="Hyperlink"/>
    <w:uiPriority w:val="99"/>
    <w:unhideWhenUsed/>
    <w:rsid w:val="008B557D"/>
    <w:rPr>
      <w:color w:val="467886"/>
      <w:u w:val="single"/>
    </w:rPr>
  </w:style>
  <w:style w:type="character" w:styleId="MenoNoResolvida">
    <w:name w:val="Unresolved Mention"/>
    <w:uiPriority w:val="99"/>
    <w:semiHidden/>
    <w:unhideWhenUsed/>
    <w:rsid w:val="008B557D"/>
    <w:rPr>
      <w:color w:val="605E5C"/>
      <w:shd w:val="clear" w:color="auto" w:fill="E1DFDD"/>
    </w:rPr>
  </w:style>
  <w:style w:type="character" w:styleId="Forte">
    <w:name w:val="Strong"/>
    <w:uiPriority w:val="22"/>
    <w:qFormat/>
    <w:rsid w:val="001C4198"/>
    <w:rPr>
      <w:b/>
      <w:bCs/>
    </w:rPr>
  </w:style>
  <w:style w:type="character" w:customStyle="1" w:styleId="apple-converted-space">
    <w:name w:val="apple-converted-space"/>
    <w:basedOn w:val="Tipodeletrapredefinidodopargrafo"/>
    <w:rsid w:val="001C4198"/>
  </w:style>
  <w:style w:type="character" w:styleId="nfase">
    <w:name w:val="Emphasis"/>
    <w:uiPriority w:val="20"/>
    <w:qFormat/>
    <w:rsid w:val="001C4198"/>
    <w:rPr>
      <w:i/>
      <w:iCs/>
    </w:rPr>
  </w:style>
  <w:style w:type="character" w:customStyle="1" w:styleId="Ttulo1Carter">
    <w:name w:val="Título 1 Caráter"/>
    <w:link w:val="Ttulo1"/>
    <w:uiPriority w:val="9"/>
    <w:rsid w:val="001C4198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emoji">
    <w:name w:val="emoji"/>
    <w:basedOn w:val="Tipodeletrapredefinidodopargrafo"/>
    <w:rsid w:val="001C4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Plano de sessão O Elefante cor de rosa.dotx</Template>
  <TotalTime>1</TotalTime>
  <Pages>2</Pages>
  <Words>301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Público-alvo:</vt:lpstr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Lurdes</dc:creator>
  <cp:keywords/>
  <cp:lastModifiedBy>cavalobranco230977@gmail.com</cp:lastModifiedBy>
  <cp:revision>3</cp:revision>
  <cp:lastPrinted>2015-03-02T15:13:00Z</cp:lastPrinted>
  <dcterms:created xsi:type="dcterms:W3CDTF">2026-07-24T10:48:00Z</dcterms:created>
  <dcterms:modified xsi:type="dcterms:W3CDTF">2026-07-24T14:39:00Z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2015-02-16T00:00:00Z</vt:filetime>
  </property>
  <property fmtid="{D5CDD505-2E9C-101B-9397-08002B2CF9AE}" pid="3" name="LastSaved">
    <vt:filetime>2015-02-21T00:00:00Z</vt:filetime>
  </property>
</Properties>
</file>